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A75" w:rsidRDefault="008A5181">
      <w:r>
        <w:rPr>
          <w:noProof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6448425</wp:posOffset>
            </wp:positionH>
            <wp:positionV relativeFrom="paragraph">
              <wp:posOffset>3066415</wp:posOffset>
            </wp:positionV>
            <wp:extent cx="2447925" cy="24479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2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5181599</wp:posOffset>
                </wp:positionH>
                <wp:positionV relativeFrom="paragraph">
                  <wp:posOffset>-257175</wp:posOffset>
                </wp:positionV>
                <wp:extent cx="4846955" cy="6839585"/>
                <wp:effectExtent l="38100" t="38100" r="29845" b="3746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955" cy="683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647" w:rsidRPr="005C4647" w:rsidRDefault="005C4647" w:rsidP="0044791A">
                            <w:pPr>
                              <w:pStyle w:val="NoSpacing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C4647">
                              <w:rPr>
                                <w:b/>
                                <w:sz w:val="26"/>
                                <w:szCs w:val="26"/>
                              </w:rPr>
                              <w:t>What Master Classes can be expected?</w:t>
                            </w:r>
                          </w:p>
                          <w:p w:rsidR="005C4647" w:rsidRDefault="005C4647" w:rsidP="0044791A">
                            <w:pPr>
                              <w:pStyle w:val="NoSpacing"/>
                              <w:rPr>
                                <w:sz w:val="24"/>
                                <w:szCs w:val="26"/>
                              </w:rPr>
                            </w:pPr>
                            <w:r w:rsidRPr="005C4647">
                              <w:rPr>
                                <w:sz w:val="24"/>
                                <w:szCs w:val="26"/>
                              </w:rPr>
                              <w:t xml:space="preserve">A wide range of Master Class opportunities will be available to your child including; painting, </w:t>
                            </w:r>
                            <w:r w:rsidR="003275D5">
                              <w:rPr>
                                <w:sz w:val="24"/>
                                <w:szCs w:val="26"/>
                              </w:rPr>
                              <w:t>football, ICT, cricket, yoga, song writing, music, Spanish, science club and cycling</w:t>
                            </w:r>
                            <w:r w:rsidR="009A0E22">
                              <w:rPr>
                                <w:sz w:val="24"/>
                                <w:szCs w:val="26"/>
                              </w:rPr>
                              <w:t xml:space="preserve">, clay modelling, cooking, baking, </w:t>
                            </w:r>
                            <w:proofErr w:type="spellStart"/>
                            <w:r w:rsidR="009A0E22">
                              <w:rPr>
                                <w:sz w:val="24"/>
                                <w:szCs w:val="26"/>
                              </w:rPr>
                              <w:t>hama</w:t>
                            </w:r>
                            <w:proofErr w:type="spellEnd"/>
                            <w:r w:rsidR="009A0E22">
                              <w:rPr>
                                <w:sz w:val="24"/>
                                <w:szCs w:val="26"/>
                              </w:rPr>
                              <w:t xml:space="preserve"> beads, handball, story writing etc.  </w:t>
                            </w:r>
                          </w:p>
                          <w:p w:rsidR="005C4647" w:rsidRDefault="005C4647" w:rsidP="0044791A">
                            <w:pPr>
                              <w:pStyle w:val="NoSpacing"/>
                              <w:rPr>
                                <w:sz w:val="24"/>
                                <w:szCs w:val="26"/>
                              </w:rPr>
                            </w:pPr>
                          </w:p>
                          <w:p w:rsidR="005C4647" w:rsidRPr="005C4647" w:rsidRDefault="005C4647" w:rsidP="0044791A">
                            <w:pPr>
                              <w:pStyle w:val="NoSpacing"/>
                              <w:rPr>
                                <w:b/>
                                <w:sz w:val="20"/>
                                <w:szCs w:val="26"/>
                              </w:rPr>
                            </w:pPr>
                            <w:r w:rsidRPr="005C4647">
                              <w:rPr>
                                <w:b/>
                                <w:sz w:val="20"/>
                                <w:szCs w:val="26"/>
                              </w:rPr>
                              <w:t>*Please note, if you have any interests/skills/talents and would like to lead a Master Class with support from a member of staff please contact the school as we are always keen to have support from our parents</w:t>
                            </w:r>
                            <w:r>
                              <w:rPr>
                                <w:b/>
                                <w:sz w:val="20"/>
                                <w:szCs w:val="26"/>
                              </w:rPr>
                              <w:t>/carers and wider school community.*</w:t>
                            </w:r>
                          </w:p>
                          <w:p w:rsidR="005C4647" w:rsidRDefault="005C4647" w:rsidP="0044791A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4791A" w:rsidRPr="009E6555" w:rsidRDefault="0044791A" w:rsidP="0044791A">
                            <w:pPr>
                              <w:pStyle w:val="NoSpacing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E6555">
                              <w:rPr>
                                <w:b/>
                                <w:sz w:val="26"/>
                                <w:szCs w:val="26"/>
                              </w:rPr>
                              <w:t>Who can attend a Master Class?</w:t>
                            </w:r>
                          </w:p>
                          <w:p w:rsidR="0044791A" w:rsidRPr="008A5181" w:rsidRDefault="0052483C" w:rsidP="0044791A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6"/>
                              </w:rPr>
                              <w:t xml:space="preserve">All children in the school attend Masterclass on a Friday afternoon.  Previously, attendance at Masterclass </w:t>
                            </w:r>
                            <w:proofErr w:type="gramStart"/>
                            <w:r>
                              <w:rPr>
                                <w:sz w:val="24"/>
                                <w:szCs w:val="26"/>
                              </w:rPr>
                              <w:t>was linked to our Promoting Positive Behaviour policy and based on a poi</w:t>
                            </w:r>
                            <w:r w:rsidR="009A0E22">
                              <w:rPr>
                                <w:sz w:val="24"/>
                                <w:szCs w:val="26"/>
                              </w:rPr>
                              <w:t>nt system</w:t>
                            </w:r>
                            <w:proofErr w:type="gramEnd"/>
                            <w:r w:rsidR="009A0E22">
                              <w:rPr>
                                <w:sz w:val="24"/>
                                <w:szCs w:val="26"/>
                              </w:rPr>
                              <w:t xml:space="preserve"> but this has changed</w:t>
                            </w:r>
                            <w:bookmarkStart w:id="0" w:name="_GoBack"/>
                            <w:bookmarkEnd w:id="0"/>
                            <w:r w:rsidR="0044791A" w:rsidRPr="008A51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44791A" w:rsidRPr="008A5181" w:rsidRDefault="008A5181" w:rsidP="0044791A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18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Please see the Lunchtime Reflections Parent Information booklet for more details.  </w:t>
                            </w:r>
                          </w:p>
                          <w:p w:rsidR="005C4647" w:rsidRDefault="005C4647" w:rsidP="0044791A">
                            <w:pPr>
                              <w:pStyle w:val="NoSpacing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5C4647" w:rsidRPr="005C4647" w:rsidRDefault="005C4647" w:rsidP="005C4647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16"/>
                                <w:szCs w:val="26"/>
                              </w:rPr>
                            </w:pPr>
                            <w:r w:rsidRPr="005C4647"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26"/>
                              </w:rPr>
                              <w:t>.</w:t>
                            </w:r>
                          </w:p>
                          <w:p w:rsidR="00D54A75" w:rsidRPr="0044791A" w:rsidRDefault="00D54A75" w:rsidP="0044791A">
                            <w:pPr>
                              <w:pStyle w:val="NoSpacing"/>
                              <w:rPr>
                                <w:rFonts w:ascii="Book Antiqua" w:hAnsi="Book Antiqua"/>
                                <w:sz w:val="44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8pt;margin-top:-20.25pt;width:381.65pt;height:53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" strokecolor="#c00000" strokeweight="6pt">
                <v:stroke linestyle="thickBetweenThin"/>
                <v:textbox>
                  <w:txbxContent>
                    <w:p w:rsidR="005C4647" w:rsidRPr="005C4647" w:rsidRDefault="005C4647" w:rsidP="0044791A">
                      <w:pPr>
                        <w:pStyle w:val="NoSpacing"/>
                        <w:rPr>
                          <w:b/>
                          <w:sz w:val="26"/>
                          <w:szCs w:val="26"/>
                        </w:rPr>
                      </w:pPr>
                      <w:r w:rsidRPr="005C4647">
                        <w:rPr>
                          <w:b/>
                          <w:sz w:val="26"/>
                          <w:szCs w:val="26"/>
                        </w:rPr>
                        <w:t>What Master Classes can be expected?</w:t>
                      </w:r>
                    </w:p>
                    <w:p w:rsidR="005C4647" w:rsidRDefault="005C4647" w:rsidP="0044791A">
                      <w:pPr>
                        <w:pStyle w:val="NoSpacing"/>
                        <w:rPr>
                          <w:sz w:val="24"/>
                          <w:szCs w:val="26"/>
                        </w:rPr>
                      </w:pPr>
                      <w:r w:rsidRPr="005C4647">
                        <w:rPr>
                          <w:sz w:val="24"/>
                          <w:szCs w:val="26"/>
                        </w:rPr>
                        <w:t xml:space="preserve">A wide range of Master Class opportunities will be available to your child including; painting, </w:t>
                      </w:r>
                      <w:r w:rsidR="003275D5">
                        <w:rPr>
                          <w:sz w:val="24"/>
                          <w:szCs w:val="26"/>
                        </w:rPr>
                        <w:t>football, ICT, cricket, yoga, song writing, music, Spanish, science club and cycling</w:t>
                      </w:r>
                      <w:r w:rsidR="009A0E22">
                        <w:rPr>
                          <w:sz w:val="24"/>
                          <w:szCs w:val="26"/>
                        </w:rPr>
                        <w:t xml:space="preserve">, clay modelling, cooking, baking, </w:t>
                      </w:r>
                      <w:proofErr w:type="spellStart"/>
                      <w:r w:rsidR="009A0E22">
                        <w:rPr>
                          <w:sz w:val="24"/>
                          <w:szCs w:val="26"/>
                        </w:rPr>
                        <w:t>hama</w:t>
                      </w:r>
                      <w:proofErr w:type="spellEnd"/>
                      <w:r w:rsidR="009A0E22">
                        <w:rPr>
                          <w:sz w:val="24"/>
                          <w:szCs w:val="26"/>
                        </w:rPr>
                        <w:t xml:space="preserve"> beads, handball, story writing etc.  </w:t>
                      </w:r>
                    </w:p>
                    <w:p w:rsidR="005C4647" w:rsidRDefault="005C4647" w:rsidP="0044791A">
                      <w:pPr>
                        <w:pStyle w:val="NoSpacing"/>
                        <w:rPr>
                          <w:sz w:val="24"/>
                          <w:szCs w:val="26"/>
                        </w:rPr>
                      </w:pPr>
                    </w:p>
                    <w:p w:rsidR="005C4647" w:rsidRPr="005C4647" w:rsidRDefault="005C4647" w:rsidP="0044791A">
                      <w:pPr>
                        <w:pStyle w:val="NoSpacing"/>
                        <w:rPr>
                          <w:b/>
                          <w:sz w:val="20"/>
                          <w:szCs w:val="26"/>
                        </w:rPr>
                      </w:pPr>
                      <w:r w:rsidRPr="005C4647">
                        <w:rPr>
                          <w:b/>
                          <w:sz w:val="20"/>
                          <w:szCs w:val="26"/>
                        </w:rPr>
                        <w:t>*Please note, if you have any interests/skills/talents and would like to lead a Master Class with support from a member of staff please contact the school as we are always keen to have support from our parents</w:t>
                      </w:r>
                      <w:r>
                        <w:rPr>
                          <w:b/>
                          <w:sz w:val="20"/>
                          <w:szCs w:val="26"/>
                        </w:rPr>
                        <w:t>/carers and wider school community.*</w:t>
                      </w:r>
                    </w:p>
                    <w:p w:rsidR="005C4647" w:rsidRDefault="005C4647" w:rsidP="0044791A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:rsidR="0044791A" w:rsidRPr="009E6555" w:rsidRDefault="0044791A" w:rsidP="0044791A">
                      <w:pPr>
                        <w:pStyle w:val="NoSpacing"/>
                        <w:rPr>
                          <w:b/>
                          <w:sz w:val="26"/>
                          <w:szCs w:val="26"/>
                        </w:rPr>
                      </w:pPr>
                      <w:r w:rsidRPr="009E6555">
                        <w:rPr>
                          <w:b/>
                          <w:sz w:val="26"/>
                          <w:szCs w:val="26"/>
                        </w:rPr>
                        <w:t>Who can attend a Master Class?</w:t>
                      </w:r>
                    </w:p>
                    <w:p w:rsidR="0044791A" w:rsidRPr="008A5181" w:rsidRDefault="0052483C" w:rsidP="0044791A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6"/>
                        </w:rPr>
                        <w:t xml:space="preserve">All children in the school attend Masterclass on a Friday afternoon.  Previously, attendance at Masterclass </w:t>
                      </w:r>
                      <w:proofErr w:type="gramStart"/>
                      <w:r>
                        <w:rPr>
                          <w:sz w:val="24"/>
                          <w:szCs w:val="26"/>
                        </w:rPr>
                        <w:t>was linked to our Promoting Positive Behaviour policy and based on a poi</w:t>
                      </w:r>
                      <w:r w:rsidR="009A0E22">
                        <w:rPr>
                          <w:sz w:val="24"/>
                          <w:szCs w:val="26"/>
                        </w:rPr>
                        <w:t>nt system</w:t>
                      </w:r>
                      <w:proofErr w:type="gramEnd"/>
                      <w:r w:rsidR="009A0E22">
                        <w:rPr>
                          <w:sz w:val="24"/>
                          <w:szCs w:val="26"/>
                        </w:rPr>
                        <w:t xml:space="preserve"> but this has changed</w:t>
                      </w:r>
                      <w:bookmarkStart w:id="1" w:name="_GoBack"/>
                      <w:bookmarkEnd w:id="1"/>
                      <w:r w:rsidR="0044791A" w:rsidRPr="008A5181">
                        <w:rPr>
                          <w:rFonts w:cstheme="minorHAnsi"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44791A" w:rsidRPr="008A5181" w:rsidRDefault="008A5181" w:rsidP="0044791A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181">
                        <w:rPr>
                          <w:rFonts w:cstheme="minorHAnsi"/>
                          <w:sz w:val="24"/>
                          <w:szCs w:val="24"/>
                        </w:rPr>
                        <w:t xml:space="preserve">Please see the Lunchtime Reflections Parent Information booklet for more details.  </w:t>
                      </w:r>
                    </w:p>
                    <w:p w:rsidR="005C4647" w:rsidRDefault="005C4647" w:rsidP="0044791A">
                      <w:pPr>
                        <w:pStyle w:val="NoSpacing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5C4647" w:rsidRPr="005C4647" w:rsidRDefault="005C4647" w:rsidP="005C4647">
                      <w:pPr>
                        <w:pStyle w:val="NoSpacing"/>
                        <w:jc w:val="center"/>
                        <w:rPr>
                          <w:b/>
                          <w:i/>
                          <w:sz w:val="16"/>
                          <w:szCs w:val="26"/>
                        </w:rPr>
                      </w:pPr>
                      <w:r w:rsidRPr="005C4647">
                        <w:rPr>
                          <w:rFonts w:cstheme="minorHAnsi"/>
                          <w:b/>
                          <w:i/>
                          <w:sz w:val="16"/>
                          <w:szCs w:val="26"/>
                        </w:rPr>
                        <w:t>.</w:t>
                      </w:r>
                    </w:p>
                    <w:p w:rsidR="00D54A75" w:rsidRPr="0044791A" w:rsidRDefault="00D54A75" w:rsidP="0044791A">
                      <w:pPr>
                        <w:pStyle w:val="NoSpacing"/>
                        <w:rPr>
                          <w:rFonts w:ascii="Book Antiqua" w:hAnsi="Book Antiqua"/>
                          <w:sz w:val="44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-257175</wp:posOffset>
                </wp:positionV>
                <wp:extent cx="4867275" cy="6839585"/>
                <wp:effectExtent l="38100" t="38100" r="47625" b="3746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683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479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Saint Vincent’s Primary School aims to promote successful learning within a nurturing atmosphere where there is mutual respect and quality promotion of the school’s values: Friendship, Kindness, Respect, Resilience and Fairness.  All members of the school community including pupils, staff, parents, carers and visitors are expected to contribute responsibly to appropriate behaviour practices.</w:t>
                            </w: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4791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This year, Master Classes will contribute to our aim to promote positive behaviour in school and give pupils the opportunity to develop their skills in a variety of ways with a range of different pupils and staff.  </w:t>
                            </w: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44791A" w:rsidRPr="0044791A" w:rsidRDefault="0044791A" w:rsidP="0044791A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</w:pPr>
                            <w:r w:rsidRPr="0044791A"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 xml:space="preserve">Master Classes – The Format </w:t>
                            </w: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44791A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What is a Master Class?</w:t>
                            </w:r>
                          </w:p>
                          <w:p w:rsidR="0044791A" w:rsidRPr="005C4647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</w:pPr>
                            <w:r w:rsidRPr="005C4647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 xml:space="preserve">A Master Class will be a </w:t>
                            </w:r>
                            <w:proofErr w:type="gramStart"/>
                            <w:r w:rsidRPr="005C4647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>4 week</w:t>
                            </w:r>
                            <w:proofErr w:type="gramEnd"/>
                            <w:r w:rsidRPr="005C4647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 xml:space="preserve"> session with a specific focus to allow children to develop their skills across the curriculum in a challenging, enjoyable, active and collaborative ways.  </w:t>
                            </w: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44791A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When will Master Classes take place?</w:t>
                            </w:r>
                          </w:p>
                          <w:p w:rsidR="0044791A" w:rsidRPr="005C4647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</w:pPr>
                            <w:r w:rsidRPr="005C4647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>Every Friday Afternoon, children will atten</w:t>
                            </w:r>
                            <w:r w:rsidR="007A3750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>d their mas</w:t>
                            </w:r>
                            <w:r w:rsidR="0052483C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>ter class between 2.00pm and 2.45</w:t>
                            </w:r>
                            <w:r w:rsidRPr="005C4647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 xml:space="preserve">pm.  </w:t>
                            </w: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</w:pPr>
                            <w:r w:rsidRPr="0044791A">
                              <w:rPr>
                                <w:rFonts w:ascii="Calibri" w:hAnsi="Calibri" w:cs="Calibri"/>
                                <w:b/>
                                <w:sz w:val="26"/>
                                <w:szCs w:val="26"/>
                              </w:rPr>
                              <w:t>Who will take Master Classes?</w:t>
                            </w: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 w:rsidRPr="005C4647">
                              <w:rPr>
                                <w:rFonts w:ascii="Calibri" w:hAnsi="Calibri" w:cs="Calibri"/>
                                <w:sz w:val="24"/>
                                <w:szCs w:val="26"/>
                              </w:rPr>
                              <w:t>Each member of the Teaching Staff will be allocated to a different Master Class as well as support staff and parent helpers with specific interests/talents/skills who wish to lead a class</w:t>
                            </w: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44791A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4791A" w:rsidRPr="00AB207E" w:rsidRDefault="0044791A" w:rsidP="0044791A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4791A" w:rsidRPr="00AB207E" w:rsidRDefault="0044791A" w:rsidP="0044791A">
                            <w:pPr>
                              <w:pStyle w:val="NoSpacing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B207E">
                              <w:rPr>
                                <w:b/>
                                <w:sz w:val="26"/>
                                <w:szCs w:val="26"/>
                              </w:rPr>
                              <w:t>How will the classes be made up?</w:t>
                            </w:r>
                          </w:p>
                          <w:p w:rsidR="00650786" w:rsidRDefault="0044791A" w:rsidP="0044791A">
                            <w:pPr>
                              <w:pStyle w:val="NoSpacing"/>
                              <w:rPr>
                                <w:sz w:val="24"/>
                                <w:szCs w:val="26"/>
                              </w:rPr>
                            </w:pPr>
                            <w:r w:rsidRPr="005C4647">
                              <w:rPr>
                                <w:sz w:val="24"/>
                                <w:szCs w:val="26"/>
                              </w:rPr>
                              <w:t>We aim to have a minimum of 15 different Master C</w:t>
                            </w:r>
                            <w:r w:rsidR="0052483C">
                              <w:rPr>
                                <w:sz w:val="24"/>
                                <w:szCs w:val="26"/>
                              </w:rPr>
                              <w:t>lasses to ensure a maximum of 25</w:t>
                            </w:r>
                            <w:r w:rsidRPr="005C4647">
                              <w:rPr>
                                <w:sz w:val="24"/>
                                <w:szCs w:val="26"/>
                              </w:rPr>
                              <w:t xml:space="preserve"> pupils in each class.  </w:t>
                            </w:r>
                          </w:p>
                          <w:p w:rsidR="005C4647" w:rsidRDefault="005C4647" w:rsidP="0044791A">
                            <w:pPr>
                              <w:pStyle w:val="NoSpacing"/>
                              <w:rPr>
                                <w:sz w:val="24"/>
                                <w:szCs w:val="26"/>
                              </w:rPr>
                            </w:pPr>
                          </w:p>
                          <w:p w:rsidR="005C4647" w:rsidRPr="009E6555" w:rsidRDefault="005C4647" w:rsidP="005C4647">
                            <w:pPr>
                              <w:pStyle w:val="NoSpacing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E6555">
                              <w:rPr>
                                <w:b/>
                                <w:sz w:val="26"/>
                                <w:szCs w:val="26"/>
                              </w:rPr>
                              <w:t>How will pupils sign up to a Master Class?</w:t>
                            </w:r>
                          </w:p>
                          <w:p w:rsidR="005C4647" w:rsidRPr="005C4647" w:rsidRDefault="005C4647" w:rsidP="005C4647">
                            <w:pPr>
                              <w:pStyle w:val="NoSpacing"/>
                              <w:rPr>
                                <w:sz w:val="24"/>
                                <w:szCs w:val="26"/>
                              </w:rPr>
                            </w:pPr>
                            <w:r w:rsidRPr="005C4647">
                              <w:rPr>
                                <w:sz w:val="24"/>
                                <w:szCs w:val="26"/>
                              </w:rPr>
                              <w:t xml:space="preserve">At the beginning of a </w:t>
                            </w:r>
                            <w:proofErr w:type="gramStart"/>
                            <w:r w:rsidRPr="005C4647">
                              <w:rPr>
                                <w:sz w:val="24"/>
                                <w:szCs w:val="26"/>
                              </w:rPr>
                              <w:t>4 week</w:t>
                            </w:r>
                            <w:proofErr w:type="gramEnd"/>
                            <w:r w:rsidRPr="005C4647">
                              <w:rPr>
                                <w:sz w:val="24"/>
                                <w:szCs w:val="26"/>
                              </w:rPr>
                              <w:t xml:space="preserve"> session, pupils will be made aware of the Master Classes available and given the opportunity for a first and second choice.  Pupils will be allocated a Master Class accordingly and will be notified prior to their </w:t>
                            </w:r>
                            <w:proofErr w:type="gramStart"/>
                            <w:r w:rsidRPr="005C4647">
                              <w:rPr>
                                <w:sz w:val="24"/>
                                <w:szCs w:val="26"/>
                              </w:rPr>
                              <w:t>4 week</w:t>
                            </w:r>
                            <w:proofErr w:type="gramEnd"/>
                            <w:r w:rsidRPr="005C4647">
                              <w:rPr>
                                <w:sz w:val="24"/>
                                <w:szCs w:val="26"/>
                              </w:rPr>
                              <w:t xml:space="preserve"> block starting.  </w:t>
                            </w:r>
                          </w:p>
                          <w:p w:rsidR="005C4647" w:rsidRPr="005C4647" w:rsidRDefault="005C4647" w:rsidP="0044791A">
                            <w:pPr>
                              <w:pStyle w:val="NoSpacing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12.75pt;margin-top:-20.25pt;width:383.25pt;height:53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" strokecolor="#c00000" strokeweight="6pt">
                <v:stroke linestyle="thickBetweenThin"/>
                <v:textbox>
                  <w:txbxContent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4791A">
                        <w:rPr>
                          <w:rFonts w:ascii="Calibri" w:hAnsi="Calibri" w:cs="Calibri"/>
                          <w:sz w:val="24"/>
                          <w:szCs w:val="24"/>
                        </w:rPr>
                        <w:t>Saint Vincent’s Primary School aims to promote successful learning within a nurturing atmosphere where there is mutual respect and quality promotion of the school’s values: Friendship, Kindness, Respect, Resilience and Fairness.  All members of the school community including pupils, staff, parents, carers and visitors are expected to contribute responsibly to appropriate behaviour practices.</w:t>
                      </w: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4791A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This year, Master Classes will contribute to our aim to promote positive behaviour in school and give pupils the opportunity to develop their skills in a variety of ways with a range of different pupils and staff.  </w:t>
                      </w: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44791A" w:rsidRPr="0044791A" w:rsidRDefault="0044791A" w:rsidP="0044791A">
                      <w:pPr>
                        <w:rPr>
                          <w:rFonts w:ascii="Calibri" w:hAnsi="Calibri" w:cs="Calibri"/>
                          <w:b/>
                          <w:sz w:val="36"/>
                        </w:rPr>
                      </w:pPr>
                      <w:r w:rsidRPr="0044791A">
                        <w:rPr>
                          <w:rFonts w:ascii="Calibri" w:hAnsi="Calibri" w:cs="Calibri"/>
                          <w:b/>
                          <w:sz w:val="36"/>
                        </w:rPr>
                        <w:t xml:space="preserve">Master Classes – The Format </w:t>
                      </w: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44791A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What is a Master Class?</w:t>
                      </w:r>
                    </w:p>
                    <w:p w:rsidR="0044791A" w:rsidRPr="005C4647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4"/>
                          <w:szCs w:val="26"/>
                        </w:rPr>
                      </w:pPr>
                      <w:r w:rsidRPr="005C4647">
                        <w:rPr>
                          <w:rFonts w:ascii="Calibri" w:hAnsi="Calibri" w:cs="Calibri"/>
                          <w:sz w:val="24"/>
                          <w:szCs w:val="26"/>
                        </w:rPr>
                        <w:t xml:space="preserve">A Master Class will be a </w:t>
                      </w:r>
                      <w:proofErr w:type="gramStart"/>
                      <w:r w:rsidRPr="005C4647">
                        <w:rPr>
                          <w:rFonts w:ascii="Calibri" w:hAnsi="Calibri" w:cs="Calibri"/>
                          <w:sz w:val="24"/>
                          <w:szCs w:val="26"/>
                        </w:rPr>
                        <w:t>4 week</w:t>
                      </w:r>
                      <w:proofErr w:type="gramEnd"/>
                      <w:r w:rsidRPr="005C4647">
                        <w:rPr>
                          <w:rFonts w:ascii="Calibri" w:hAnsi="Calibri" w:cs="Calibri"/>
                          <w:sz w:val="24"/>
                          <w:szCs w:val="26"/>
                        </w:rPr>
                        <w:t xml:space="preserve"> session with a specific focus to allow children to develop their skills across the curriculum in a challenging, enjoyable, active and collaborative ways.  </w:t>
                      </w: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44791A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When will Master Classes take place?</w:t>
                      </w:r>
                    </w:p>
                    <w:p w:rsidR="0044791A" w:rsidRPr="005C4647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4"/>
                          <w:szCs w:val="26"/>
                        </w:rPr>
                      </w:pPr>
                      <w:r w:rsidRPr="005C4647">
                        <w:rPr>
                          <w:rFonts w:ascii="Calibri" w:hAnsi="Calibri" w:cs="Calibri"/>
                          <w:sz w:val="24"/>
                          <w:szCs w:val="26"/>
                        </w:rPr>
                        <w:t>Every Friday Afternoon, children will atten</w:t>
                      </w:r>
                      <w:r w:rsidR="007A3750">
                        <w:rPr>
                          <w:rFonts w:ascii="Calibri" w:hAnsi="Calibri" w:cs="Calibri"/>
                          <w:sz w:val="24"/>
                          <w:szCs w:val="26"/>
                        </w:rPr>
                        <w:t>d their mas</w:t>
                      </w:r>
                      <w:r w:rsidR="0052483C">
                        <w:rPr>
                          <w:rFonts w:ascii="Calibri" w:hAnsi="Calibri" w:cs="Calibri"/>
                          <w:sz w:val="24"/>
                          <w:szCs w:val="26"/>
                        </w:rPr>
                        <w:t>ter class between 2.00pm and 2.45</w:t>
                      </w:r>
                      <w:r w:rsidRPr="005C4647">
                        <w:rPr>
                          <w:rFonts w:ascii="Calibri" w:hAnsi="Calibri" w:cs="Calibri"/>
                          <w:sz w:val="24"/>
                          <w:szCs w:val="26"/>
                        </w:rPr>
                        <w:t xml:space="preserve">pm.  </w:t>
                      </w: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</w:pPr>
                      <w:r w:rsidRPr="0044791A">
                        <w:rPr>
                          <w:rFonts w:ascii="Calibri" w:hAnsi="Calibri" w:cs="Calibri"/>
                          <w:b/>
                          <w:sz w:val="26"/>
                          <w:szCs w:val="26"/>
                        </w:rPr>
                        <w:t>Who will take Master Classes?</w:t>
                      </w:r>
                    </w:p>
                    <w:p w:rsidR="0044791A" w:rsidRPr="0044791A" w:rsidRDefault="0044791A" w:rsidP="0044791A">
                      <w:pPr>
                        <w:pStyle w:val="NoSpacing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 w:rsidRPr="005C4647">
                        <w:rPr>
                          <w:rFonts w:ascii="Calibri" w:hAnsi="Calibri" w:cs="Calibri"/>
                          <w:sz w:val="24"/>
                          <w:szCs w:val="26"/>
                        </w:rPr>
                        <w:t>Each member of the Teaching Staff will be allocated to a different Master Class as well as support staff and parent helpers with specific interests/talents/skills who wish to lead a class</w:t>
                      </w:r>
                      <w:r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.  </w:t>
                      </w:r>
                      <w:r w:rsidRPr="0044791A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4791A" w:rsidRPr="00AB207E" w:rsidRDefault="0044791A" w:rsidP="0044791A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:rsidR="0044791A" w:rsidRPr="00AB207E" w:rsidRDefault="0044791A" w:rsidP="0044791A">
                      <w:pPr>
                        <w:pStyle w:val="NoSpacing"/>
                        <w:rPr>
                          <w:b/>
                          <w:sz w:val="26"/>
                          <w:szCs w:val="26"/>
                        </w:rPr>
                      </w:pPr>
                      <w:r w:rsidRPr="00AB207E">
                        <w:rPr>
                          <w:b/>
                          <w:sz w:val="26"/>
                          <w:szCs w:val="26"/>
                        </w:rPr>
                        <w:t>How will the classes be made up?</w:t>
                      </w:r>
                    </w:p>
                    <w:p w:rsidR="00650786" w:rsidRDefault="0044791A" w:rsidP="0044791A">
                      <w:pPr>
                        <w:pStyle w:val="NoSpacing"/>
                        <w:rPr>
                          <w:sz w:val="24"/>
                          <w:szCs w:val="26"/>
                        </w:rPr>
                      </w:pPr>
                      <w:r w:rsidRPr="005C4647">
                        <w:rPr>
                          <w:sz w:val="24"/>
                          <w:szCs w:val="26"/>
                        </w:rPr>
                        <w:t>We aim to have a minimum of 15 different Master C</w:t>
                      </w:r>
                      <w:r w:rsidR="0052483C">
                        <w:rPr>
                          <w:sz w:val="24"/>
                          <w:szCs w:val="26"/>
                        </w:rPr>
                        <w:t>lasses to ensure a maximum of 25</w:t>
                      </w:r>
                      <w:r w:rsidRPr="005C4647">
                        <w:rPr>
                          <w:sz w:val="24"/>
                          <w:szCs w:val="26"/>
                        </w:rPr>
                        <w:t xml:space="preserve"> pupils in each class.  </w:t>
                      </w:r>
                    </w:p>
                    <w:p w:rsidR="005C4647" w:rsidRDefault="005C4647" w:rsidP="0044791A">
                      <w:pPr>
                        <w:pStyle w:val="NoSpacing"/>
                        <w:rPr>
                          <w:sz w:val="24"/>
                          <w:szCs w:val="26"/>
                        </w:rPr>
                      </w:pPr>
                    </w:p>
                    <w:p w:rsidR="005C4647" w:rsidRPr="009E6555" w:rsidRDefault="005C4647" w:rsidP="005C4647">
                      <w:pPr>
                        <w:pStyle w:val="NoSpacing"/>
                        <w:rPr>
                          <w:b/>
                          <w:sz w:val="26"/>
                          <w:szCs w:val="26"/>
                        </w:rPr>
                      </w:pPr>
                      <w:r w:rsidRPr="009E6555">
                        <w:rPr>
                          <w:b/>
                          <w:sz w:val="26"/>
                          <w:szCs w:val="26"/>
                        </w:rPr>
                        <w:t>How will pupils sign up to a Master Class?</w:t>
                      </w:r>
                    </w:p>
                    <w:p w:rsidR="005C4647" w:rsidRPr="005C4647" w:rsidRDefault="005C4647" w:rsidP="005C4647">
                      <w:pPr>
                        <w:pStyle w:val="NoSpacing"/>
                        <w:rPr>
                          <w:sz w:val="24"/>
                          <w:szCs w:val="26"/>
                        </w:rPr>
                      </w:pPr>
                      <w:r w:rsidRPr="005C4647">
                        <w:rPr>
                          <w:sz w:val="24"/>
                          <w:szCs w:val="26"/>
                        </w:rPr>
                        <w:t xml:space="preserve">At the beginning of a </w:t>
                      </w:r>
                      <w:proofErr w:type="gramStart"/>
                      <w:r w:rsidRPr="005C4647">
                        <w:rPr>
                          <w:sz w:val="24"/>
                          <w:szCs w:val="26"/>
                        </w:rPr>
                        <w:t>4 week</w:t>
                      </w:r>
                      <w:proofErr w:type="gramEnd"/>
                      <w:r w:rsidRPr="005C4647">
                        <w:rPr>
                          <w:sz w:val="24"/>
                          <w:szCs w:val="26"/>
                        </w:rPr>
                        <w:t xml:space="preserve"> session, pupils will be made aware of the Master Classes available and given the opportunity for a first and second choice.  Pupils will be allocated a Master Class accordingly and will be notified prior to their </w:t>
                      </w:r>
                      <w:proofErr w:type="gramStart"/>
                      <w:r w:rsidRPr="005C4647">
                        <w:rPr>
                          <w:sz w:val="24"/>
                          <w:szCs w:val="26"/>
                        </w:rPr>
                        <w:t>4 week</w:t>
                      </w:r>
                      <w:proofErr w:type="gramEnd"/>
                      <w:r w:rsidRPr="005C4647">
                        <w:rPr>
                          <w:sz w:val="24"/>
                          <w:szCs w:val="26"/>
                        </w:rPr>
                        <w:t xml:space="preserve"> block starting.  </w:t>
                      </w:r>
                    </w:p>
                    <w:p w:rsidR="005C4647" w:rsidRPr="005C4647" w:rsidRDefault="005C4647" w:rsidP="0044791A">
                      <w:pPr>
                        <w:pStyle w:val="NoSpacing"/>
                        <w:rPr>
                          <w:rFonts w:ascii="Book Antiqua" w:hAnsi="Book Antiqu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A75">
        <w:br w:type="page"/>
      </w:r>
    </w:p>
    <w:p w:rsidR="0002285D" w:rsidRDefault="008A51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-247650</wp:posOffset>
                </wp:positionV>
                <wp:extent cx="4799330" cy="6839585"/>
                <wp:effectExtent l="38100" t="38100" r="39370" b="374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9330" cy="683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A75" w:rsidRPr="005C4647" w:rsidRDefault="00D54A75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  <w:r w:rsidRPr="005C4647"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  <w:t xml:space="preserve">Saint Vincent’s </w:t>
                            </w:r>
                          </w:p>
                          <w:p w:rsidR="0044791A" w:rsidRPr="005C4647" w:rsidRDefault="0044791A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  <w:r w:rsidRPr="005C4647"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  <w:t xml:space="preserve">Master Classes </w:t>
                            </w:r>
                          </w:p>
                          <w:p w:rsidR="005C4647" w:rsidRDefault="0052483C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  <w:t>201</w:t>
                            </w:r>
                            <w:r w:rsidR="009A0E22"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  <w:t>9 – 2020</w:t>
                            </w:r>
                            <w:r w:rsidR="003275D5"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  <w:t xml:space="preserve"> </w:t>
                            </w:r>
                          </w:p>
                          <w:p w:rsidR="003275D5" w:rsidRDefault="003275D5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</w:p>
                          <w:p w:rsidR="003275D5" w:rsidRDefault="003275D5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</w:p>
                          <w:p w:rsidR="003275D5" w:rsidRDefault="003275D5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</w:p>
                          <w:p w:rsidR="005C4647" w:rsidRDefault="005C4647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</w:p>
                          <w:p w:rsidR="005C4647" w:rsidRPr="005C4647" w:rsidRDefault="005C4647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sz w:val="72"/>
                                <w:szCs w:val="90"/>
                              </w:rPr>
                              <w:t xml:space="preserve">Parent Information Booklet </w:t>
                            </w:r>
                          </w:p>
                          <w:p w:rsidR="0044791A" w:rsidRPr="0044791A" w:rsidRDefault="0044791A" w:rsidP="004479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alibri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13.25pt;margin-top:-19.5pt;width:377.9pt;height:5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" strokecolor="#c00000" strokeweight="6pt">
                <v:stroke linestyle="thickBetweenThin"/>
                <v:textbox>
                  <w:txbxContent>
                    <w:p w:rsidR="00D54A75" w:rsidRPr="005C4647" w:rsidRDefault="00D54A75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  <w:r w:rsidRPr="005C4647"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  <w:t xml:space="preserve">Saint Vincent’s </w:t>
                      </w:r>
                    </w:p>
                    <w:p w:rsidR="0044791A" w:rsidRPr="005C4647" w:rsidRDefault="0044791A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  <w:r w:rsidRPr="005C4647"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  <w:t xml:space="preserve">Master Classes </w:t>
                      </w:r>
                    </w:p>
                    <w:p w:rsidR="005C4647" w:rsidRDefault="0052483C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  <w:r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  <w:t>201</w:t>
                      </w:r>
                      <w:r w:rsidR="009A0E22"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  <w:t>9 – 2020</w:t>
                      </w:r>
                      <w:r w:rsidR="003275D5"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  <w:t xml:space="preserve"> </w:t>
                      </w:r>
                    </w:p>
                    <w:p w:rsidR="003275D5" w:rsidRDefault="003275D5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</w:p>
                    <w:p w:rsidR="003275D5" w:rsidRDefault="003275D5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</w:p>
                    <w:p w:rsidR="003275D5" w:rsidRDefault="003275D5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</w:p>
                    <w:p w:rsidR="005C4647" w:rsidRDefault="005C4647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</w:p>
                    <w:p w:rsidR="005C4647" w:rsidRPr="005C4647" w:rsidRDefault="005C4647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</w:pPr>
                      <w:r>
                        <w:rPr>
                          <w:rFonts w:ascii="Comic Sans MS" w:hAnsi="Comic Sans MS" w:cs="Calibri"/>
                          <w:sz w:val="72"/>
                          <w:szCs w:val="90"/>
                        </w:rPr>
                        <w:t xml:space="preserve">Parent Information Booklet </w:t>
                      </w:r>
                    </w:p>
                    <w:p w:rsidR="0044791A" w:rsidRPr="0044791A" w:rsidRDefault="0044791A" w:rsidP="0044791A">
                      <w:pPr>
                        <w:pStyle w:val="NoSpacing"/>
                        <w:jc w:val="center"/>
                        <w:rPr>
                          <w:rFonts w:ascii="Comic Sans MS" w:hAnsi="Comic Sans MS" w:cs="Calibri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-247650</wp:posOffset>
                </wp:positionV>
                <wp:extent cx="4867275" cy="6839585"/>
                <wp:effectExtent l="38100" t="38100" r="47625" b="3746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683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A75" w:rsidRPr="00B23AA1" w:rsidRDefault="00D54A75" w:rsidP="005C4647">
                            <w:pPr>
                              <w:pStyle w:val="NoSpacing"/>
                              <w:rPr>
                                <w:rFonts w:ascii="Calibri" w:hAnsi="Calibri" w:cs="Calibri"/>
                                <w:i/>
                              </w:rPr>
                            </w:pPr>
                          </w:p>
                          <w:p w:rsidR="005C4647" w:rsidRPr="00B23AA1" w:rsidRDefault="005C4647" w:rsidP="005C4647">
                            <w:pPr>
                              <w:pStyle w:val="NoSpacing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B23AA1">
                              <w:rPr>
                                <w:rFonts w:ascii="Calibri" w:hAnsi="Calibri" w:cs="Calibri"/>
                                <w:i/>
                              </w:rPr>
                              <w:t>Should you wish to discuss leading a Master Class in the school or any aspects of our new system, please contact  the school and ask to speak to Mrs Tompkins or</w:t>
                            </w:r>
                          </w:p>
                          <w:p w:rsidR="0004477B" w:rsidRPr="00B23AA1" w:rsidRDefault="005C4647" w:rsidP="005C4647">
                            <w:pPr>
                              <w:pStyle w:val="NoSpacing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B23AA1">
                              <w:rPr>
                                <w:rFonts w:ascii="Calibri" w:hAnsi="Calibri" w:cs="Calibri"/>
                                <w:i/>
                              </w:rPr>
                              <w:t xml:space="preserve"> Miss Timmons. </w:t>
                            </w:r>
                          </w:p>
                          <w:p w:rsidR="005C4647" w:rsidRPr="00B23AA1" w:rsidRDefault="005C4647" w:rsidP="005C4647">
                            <w:pPr>
                              <w:pStyle w:val="NoSpacing"/>
                              <w:rPr>
                                <w:rFonts w:ascii="Calibri" w:hAnsi="Calibri" w:cs="Calibri"/>
                                <w:i/>
                              </w:rPr>
                            </w:pPr>
                          </w:p>
                          <w:p w:rsidR="005C4647" w:rsidRPr="00B23AA1" w:rsidRDefault="005C4647" w:rsidP="005C4647">
                            <w:pPr>
                              <w:pStyle w:val="NoSpacing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B23AA1">
                              <w:rPr>
                                <w:rFonts w:ascii="Calibri" w:hAnsi="Calibri" w:cs="Calibri"/>
                                <w:i/>
                              </w:rPr>
                              <w:t>School Tel:  01355 241649</w:t>
                            </w:r>
                          </w:p>
                          <w:p w:rsidR="00B23AA1" w:rsidRPr="00B23AA1" w:rsidRDefault="00B23AA1" w:rsidP="005C4647">
                            <w:pPr>
                              <w:pStyle w:val="NoSpacing"/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B23AA1">
                              <w:rPr>
                                <w:rFonts w:ascii="Calibri" w:hAnsi="Calibri" w:cs="Calibri"/>
                                <w:i/>
                              </w:rPr>
                              <w:t xml:space="preserve">School email:  </w:t>
                            </w:r>
                            <w:hyperlink r:id="rId8" w:history="1">
                              <w:r w:rsidR="00F4099A" w:rsidRPr="00215014">
                                <w:rPr>
                                  <w:rStyle w:val="Hyperlink"/>
                                </w:rPr>
                                <w:t>gw14stvincentsoffice@glow.sch.uk</w:t>
                              </w:r>
                            </w:hyperlink>
                            <w:r w:rsidR="00F4099A">
                              <w:t xml:space="preserve"> </w:t>
                            </w:r>
                          </w:p>
                          <w:p w:rsidR="005C4647" w:rsidRDefault="005C4647" w:rsidP="00D54A75"/>
                          <w:p w:rsidR="005C4647" w:rsidRDefault="005C4647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  <w:p w:rsidR="0004477B" w:rsidRDefault="0004477B" w:rsidP="00D54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10.5pt;margin-top:-19.5pt;width:383.25pt;height:5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" strokecolor="#c00000" strokeweight="6pt">
                <v:stroke linestyle="thickBetweenThin"/>
                <v:textbox>
                  <w:txbxContent>
                    <w:p w:rsidR="00D54A75" w:rsidRPr="00B23AA1" w:rsidRDefault="00D54A75" w:rsidP="005C4647">
                      <w:pPr>
                        <w:pStyle w:val="NoSpacing"/>
                        <w:rPr>
                          <w:rFonts w:ascii="Calibri" w:hAnsi="Calibri" w:cs="Calibri"/>
                          <w:i/>
                        </w:rPr>
                      </w:pPr>
                    </w:p>
                    <w:p w:rsidR="005C4647" w:rsidRPr="00B23AA1" w:rsidRDefault="005C4647" w:rsidP="005C4647">
                      <w:pPr>
                        <w:pStyle w:val="NoSpacing"/>
                        <w:rPr>
                          <w:rFonts w:ascii="Calibri" w:hAnsi="Calibri" w:cs="Calibri"/>
                          <w:i/>
                        </w:rPr>
                      </w:pPr>
                      <w:r w:rsidRPr="00B23AA1">
                        <w:rPr>
                          <w:rFonts w:ascii="Calibri" w:hAnsi="Calibri" w:cs="Calibri"/>
                          <w:i/>
                        </w:rPr>
                        <w:t xml:space="preserve">Should you wish to discuss leading a Master Class in the school or any aspects of our new system, please </w:t>
                      </w:r>
                      <w:proofErr w:type="gramStart"/>
                      <w:r w:rsidRPr="00B23AA1">
                        <w:rPr>
                          <w:rFonts w:ascii="Calibri" w:hAnsi="Calibri" w:cs="Calibri"/>
                          <w:i/>
                        </w:rPr>
                        <w:t>contact  the</w:t>
                      </w:r>
                      <w:proofErr w:type="gramEnd"/>
                      <w:r w:rsidRPr="00B23AA1">
                        <w:rPr>
                          <w:rFonts w:ascii="Calibri" w:hAnsi="Calibri" w:cs="Calibri"/>
                          <w:i/>
                        </w:rPr>
                        <w:t xml:space="preserve"> school and ask to speak to Mrs Tompkins or</w:t>
                      </w:r>
                    </w:p>
                    <w:p w:rsidR="0004477B" w:rsidRPr="00B23AA1" w:rsidRDefault="005C4647" w:rsidP="005C4647">
                      <w:pPr>
                        <w:pStyle w:val="NoSpacing"/>
                        <w:rPr>
                          <w:rFonts w:ascii="Calibri" w:hAnsi="Calibri" w:cs="Calibri"/>
                          <w:i/>
                        </w:rPr>
                      </w:pPr>
                      <w:r w:rsidRPr="00B23AA1">
                        <w:rPr>
                          <w:rFonts w:ascii="Calibri" w:hAnsi="Calibri" w:cs="Calibri"/>
                          <w:i/>
                        </w:rPr>
                        <w:t xml:space="preserve"> Miss Timmons. </w:t>
                      </w:r>
                    </w:p>
                    <w:p w:rsidR="005C4647" w:rsidRPr="00B23AA1" w:rsidRDefault="005C4647" w:rsidP="005C4647">
                      <w:pPr>
                        <w:pStyle w:val="NoSpacing"/>
                        <w:rPr>
                          <w:rFonts w:ascii="Calibri" w:hAnsi="Calibri" w:cs="Calibri"/>
                          <w:i/>
                        </w:rPr>
                      </w:pPr>
                    </w:p>
                    <w:p w:rsidR="005C4647" w:rsidRPr="00B23AA1" w:rsidRDefault="005C4647" w:rsidP="005C4647">
                      <w:pPr>
                        <w:pStyle w:val="NoSpacing"/>
                        <w:rPr>
                          <w:rFonts w:ascii="Calibri" w:hAnsi="Calibri" w:cs="Calibri"/>
                          <w:i/>
                        </w:rPr>
                      </w:pPr>
                      <w:r w:rsidRPr="00B23AA1">
                        <w:rPr>
                          <w:rFonts w:ascii="Calibri" w:hAnsi="Calibri" w:cs="Calibri"/>
                          <w:i/>
                        </w:rPr>
                        <w:t>School Tel:  01355 241649</w:t>
                      </w:r>
                    </w:p>
                    <w:p w:rsidR="00B23AA1" w:rsidRPr="00B23AA1" w:rsidRDefault="00B23AA1" w:rsidP="005C4647">
                      <w:pPr>
                        <w:pStyle w:val="NoSpacing"/>
                        <w:rPr>
                          <w:rFonts w:ascii="Calibri" w:hAnsi="Calibri" w:cs="Calibri"/>
                          <w:i/>
                        </w:rPr>
                      </w:pPr>
                      <w:r w:rsidRPr="00B23AA1">
                        <w:rPr>
                          <w:rFonts w:ascii="Calibri" w:hAnsi="Calibri" w:cs="Calibri"/>
                          <w:i/>
                        </w:rPr>
                        <w:t xml:space="preserve">School email:  </w:t>
                      </w:r>
                      <w:hyperlink r:id="rId9" w:history="1">
                        <w:r w:rsidR="00F4099A" w:rsidRPr="00215014">
                          <w:rPr>
                            <w:rStyle w:val="Hyperlink"/>
                          </w:rPr>
                          <w:t>gw14stvincentsoffice@glow.sch.uk</w:t>
                        </w:r>
                      </w:hyperlink>
                      <w:r w:rsidR="00F4099A">
                        <w:t xml:space="preserve"> </w:t>
                      </w:r>
                    </w:p>
                    <w:p w:rsidR="005C4647" w:rsidRDefault="005C4647" w:rsidP="00D54A75"/>
                    <w:p w:rsidR="005C4647" w:rsidRDefault="005C4647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  <w:p w:rsidR="0004477B" w:rsidRDefault="0004477B" w:rsidP="00D54A7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5772150</wp:posOffset>
            </wp:positionV>
            <wp:extent cx="781050" cy="666750"/>
            <wp:effectExtent l="19050" t="0" r="0" b="0"/>
            <wp:wrapNone/>
            <wp:docPr id="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647" w:rsidRPr="005C464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6343650</wp:posOffset>
            </wp:positionH>
            <wp:positionV relativeFrom="paragraph">
              <wp:posOffset>1771650</wp:posOffset>
            </wp:positionV>
            <wp:extent cx="2476500" cy="2381250"/>
            <wp:effectExtent l="19050" t="0" r="0" b="0"/>
            <wp:wrapNone/>
            <wp:docPr id="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rrowheads="1"/>
                    </pic:cNvPicPr>
                  </pic:nvPicPr>
                  <pic:blipFill>
                    <a:blip r:embed="rId11"/>
                    <a:srcRect b="-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285D" w:rsidSect="00D54A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80CFF"/>
    <w:multiLevelType w:val="hybridMultilevel"/>
    <w:tmpl w:val="7C08B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A75"/>
    <w:rsid w:val="0004477B"/>
    <w:rsid w:val="0013758E"/>
    <w:rsid w:val="00210A1D"/>
    <w:rsid w:val="003275D5"/>
    <w:rsid w:val="00397D78"/>
    <w:rsid w:val="004017A8"/>
    <w:rsid w:val="0044791A"/>
    <w:rsid w:val="004B2E91"/>
    <w:rsid w:val="0052483C"/>
    <w:rsid w:val="00536526"/>
    <w:rsid w:val="005C4647"/>
    <w:rsid w:val="00650786"/>
    <w:rsid w:val="00711712"/>
    <w:rsid w:val="0072582E"/>
    <w:rsid w:val="00774DDF"/>
    <w:rsid w:val="007A3750"/>
    <w:rsid w:val="00852A67"/>
    <w:rsid w:val="008A5181"/>
    <w:rsid w:val="008D6741"/>
    <w:rsid w:val="009469F9"/>
    <w:rsid w:val="009A0E22"/>
    <w:rsid w:val="00AB22DC"/>
    <w:rsid w:val="00AB7106"/>
    <w:rsid w:val="00B23AA1"/>
    <w:rsid w:val="00D54A75"/>
    <w:rsid w:val="00F4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9FEF7"/>
  <w15:docId w15:val="{9B5FA79D-642F-4E9E-8E08-845F863BF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7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A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A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4A7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D54A7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23A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w14stvincentsoffice@glow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w14stvincentsoffice@glow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00144-AC0B-4D94-AF45-BBED936D8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10334AB5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timmonsd60</dc:creator>
  <cp:lastModifiedBy>timmonsd60</cp:lastModifiedBy>
  <cp:revision>4</cp:revision>
  <cp:lastPrinted>2019-08-28T09:25:00Z</cp:lastPrinted>
  <dcterms:created xsi:type="dcterms:W3CDTF">2018-06-18T09:21:00Z</dcterms:created>
  <dcterms:modified xsi:type="dcterms:W3CDTF">2019-08-28T09:25:00Z</dcterms:modified>
</cp:coreProperties>
</file>